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22AEE" w14:textId="155D33B3" w:rsidR="007904A3" w:rsidRDefault="007904A3">
      <w:pPr>
        <w:rPr>
          <w:rFonts w:ascii="Poppins" w:hAnsi="Poppins"/>
          <w:color w:val="472F88"/>
          <w:sz w:val="36"/>
        </w:rPr>
      </w:pPr>
      <w:r>
        <w:rPr>
          <w:rFonts w:ascii="Poppins" w:hAnsi="Poppins"/>
          <w:noProof/>
          <w:color w:val="472F88"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A564D" wp14:editId="38DDA496">
                <wp:simplePos x="0" y="0"/>
                <wp:positionH relativeFrom="column">
                  <wp:posOffset>3442201</wp:posOffset>
                </wp:positionH>
                <wp:positionV relativeFrom="paragraph">
                  <wp:posOffset>-516447</wp:posOffset>
                </wp:positionV>
                <wp:extent cx="3733800" cy="2284509"/>
                <wp:effectExtent l="0" t="0" r="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284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D04BF" w14:textId="77777777" w:rsidR="007904A3" w:rsidRPr="00F3107B" w:rsidRDefault="007904A3">
                            <w:pPr>
                              <w:rPr>
                                <w:rFonts w:ascii="Arial" w:hAnsi="Arial" w:cs="Arial"/>
                                <w:color w:val="472F88"/>
                                <w:sz w:val="36"/>
                              </w:rPr>
                            </w:pPr>
                            <w:r w:rsidRPr="00F3107B">
                              <w:rPr>
                                <w:rFonts w:ascii="Arial" w:hAnsi="Arial" w:cs="Arial"/>
                                <w:color w:val="472F88"/>
                                <w:sz w:val="72"/>
                              </w:rPr>
                              <w:t>Australia Day</w:t>
                            </w:r>
                            <w:r w:rsidR="000B03A9" w:rsidRPr="00F3107B">
                              <w:rPr>
                                <w:rFonts w:ascii="Arial" w:hAnsi="Arial" w:cs="Arial"/>
                                <w:color w:val="472F88"/>
                                <w:sz w:val="72"/>
                              </w:rPr>
                              <w:br/>
                            </w:r>
                            <w:r w:rsidR="00FC6113" w:rsidRPr="00F3107B">
                              <w:rPr>
                                <w:rFonts w:ascii="Arial" w:hAnsi="Arial" w:cs="Arial"/>
                                <w:color w:val="472F88"/>
                                <w:sz w:val="22"/>
                              </w:rPr>
                              <w:br/>
                            </w:r>
                            <w:r w:rsidRPr="00F3107B">
                              <w:rPr>
                                <w:rFonts w:ascii="Arial" w:hAnsi="Arial" w:cs="Arial"/>
                                <w:color w:val="472F88"/>
                                <w:sz w:val="36"/>
                              </w:rPr>
                              <w:t>Tuesday 26 January 20XX</w:t>
                            </w:r>
                          </w:p>
                          <w:p w14:paraId="334BF864" w14:textId="77777777" w:rsidR="007904A3" w:rsidRPr="00F3107B" w:rsidRDefault="007904A3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</w:rPr>
                            </w:pPr>
                            <w:r w:rsidRPr="00F3107B"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</w:rPr>
                              <w:t xml:space="preserve">PROUDLY SPONSORED BY AUSTRALIADAY.ORG.AU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80B6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71.05pt;margin-top:-40.65pt;width:294pt;height:17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" filled="f" stroked="f">
                <v:textbox>
                  <w:txbxContent>
                    <w:p w:rsidR="007904A3" w:rsidRPr="00F3107B" w:rsidRDefault="007904A3">
                      <w:pPr>
                        <w:rPr>
                          <w:rFonts w:ascii="Arial" w:hAnsi="Arial" w:cs="Arial"/>
                          <w:color w:val="472F88"/>
                          <w:sz w:val="36"/>
                        </w:rPr>
                      </w:pPr>
                      <w:r w:rsidRPr="00F3107B">
                        <w:rPr>
                          <w:rFonts w:ascii="Arial" w:hAnsi="Arial" w:cs="Arial"/>
                          <w:color w:val="472F88"/>
                          <w:sz w:val="72"/>
                        </w:rPr>
                        <w:t>Australia Day</w:t>
                      </w:r>
                      <w:r w:rsidR="000B03A9" w:rsidRPr="00F3107B">
                        <w:rPr>
                          <w:rFonts w:ascii="Arial" w:hAnsi="Arial" w:cs="Arial"/>
                          <w:color w:val="472F88"/>
                          <w:sz w:val="72"/>
                        </w:rPr>
                        <w:br/>
                      </w:r>
                      <w:r w:rsidR="00FC6113" w:rsidRPr="00F3107B">
                        <w:rPr>
                          <w:rFonts w:ascii="Arial" w:hAnsi="Arial" w:cs="Arial"/>
                          <w:color w:val="472F88"/>
                          <w:sz w:val="22"/>
                        </w:rPr>
                        <w:br/>
                      </w:r>
                      <w:r w:rsidRPr="00F3107B">
                        <w:rPr>
                          <w:rFonts w:ascii="Arial" w:hAnsi="Arial" w:cs="Arial"/>
                          <w:color w:val="472F88"/>
                          <w:sz w:val="36"/>
                        </w:rPr>
                        <w:t>Tuesday 26 January 20XX</w:t>
                      </w:r>
                    </w:p>
                    <w:p w:rsidR="007904A3" w:rsidRPr="00F3107B" w:rsidRDefault="007904A3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</w:rPr>
                      </w:pPr>
                      <w:r w:rsidRPr="00F3107B">
                        <w:rPr>
                          <w:rFonts w:ascii="Arial" w:hAnsi="Arial" w:cs="Arial"/>
                          <w:color w:val="7F7F7F" w:themeColor="text1" w:themeTint="80"/>
                          <w:sz w:val="22"/>
                        </w:rPr>
                        <w:t xml:space="preserve">PROUDLY SPONSORED BY AUSTRALIADAY.ORG.AU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/>
          <w:color w:val="472F88"/>
          <w:sz w:val="36"/>
        </w:rPr>
        <w:br w:type="page"/>
      </w:r>
    </w:p>
    <w:p w14:paraId="74D07D25" w14:textId="77777777" w:rsidR="007E3D57" w:rsidRPr="007E3D57" w:rsidRDefault="007E3D57" w:rsidP="007E3D57">
      <w:pPr>
        <w:rPr>
          <w:rFonts w:ascii="Poppins" w:hAnsi="Poppins"/>
          <w:sz w:val="36"/>
        </w:rPr>
      </w:pPr>
    </w:p>
    <w:tbl>
      <w:tblPr>
        <w:tblStyle w:val="TableGrid"/>
        <w:tblpPr w:leftFromText="180" w:rightFromText="180" w:vertAnchor="page" w:horzAnchor="page" w:tblpX="927" w:tblpY="905"/>
        <w:tblW w:w="109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7"/>
        <w:gridCol w:w="700"/>
        <w:gridCol w:w="4394"/>
      </w:tblGrid>
      <w:tr w:rsidR="00FC6113" w:rsidRPr="00237DCC" w14:paraId="5F294F66" w14:textId="77777777" w:rsidTr="00FC6113">
        <w:trPr>
          <w:trHeight w:val="406"/>
        </w:trPr>
        <w:tc>
          <w:tcPr>
            <w:tcW w:w="5817" w:type="dxa"/>
          </w:tcPr>
          <w:p w14:paraId="03C5F43C" w14:textId="77777777" w:rsidR="00B06455" w:rsidRPr="00F3107B" w:rsidRDefault="00B06455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20"/>
                <w:szCs w:val="16"/>
              </w:rPr>
            </w:pPr>
            <w:r w:rsidRPr="00F3107B">
              <w:rPr>
                <w:rFonts w:ascii="Arial" w:hAnsi="Arial" w:cs="Arial"/>
                <w:b/>
                <w:bCs/>
                <w:color w:val="472F88"/>
                <w:sz w:val="20"/>
                <w:szCs w:val="16"/>
              </w:rPr>
              <w:t>MENU</w:t>
            </w:r>
          </w:p>
        </w:tc>
        <w:tc>
          <w:tcPr>
            <w:tcW w:w="700" w:type="dxa"/>
          </w:tcPr>
          <w:p w14:paraId="5C375A5E" w14:textId="77777777" w:rsidR="00B06455" w:rsidRPr="00F3107B" w:rsidRDefault="00B06455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20"/>
                <w:szCs w:val="16"/>
              </w:rPr>
            </w:pPr>
          </w:p>
        </w:tc>
        <w:tc>
          <w:tcPr>
            <w:tcW w:w="4394" w:type="dxa"/>
          </w:tcPr>
          <w:p w14:paraId="5292A74E" w14:textId="77777777" w:rsidR="00B06455" w:rsidRPr="00F3107B" w:rsidRDefault="00B06455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20"/>
                <w:szCs w:val="16"/>
              </w:rPr>
            </w:pPr>
            <w:r w:rsidRPr="00F3107B">
              <w:rPr>
                <w:rFonts w:ascii="Arial" w:hAnsi="Arial" w:cs="Arial"/>
                <w:b/>
                <w:bCs/>
                <w:color w:val="472F88"/>
                <w:sz w:val="20"/>
                <w:szCs w:val="16"/>
              </w:rPr>
              <w:t>PROGRAM</w:t>
            </w:r>
          </w:p>
        </w:tc>
      </w:tr>
      <w:tr w:rsidR="00FC6113" w:rsidRPr="00237DCC" w14:paraId="5418C932" w14:textId="77777777" w:rsidTr="00FC6113">
        <w:trPr>
          <w:trHeight w:val="295"/>
        </w:trPr>
        <w:tc>
          <w:tcPr>
            <w:tcW w:w="5817" w:type="dxa"/>
          </w:tcPr>
          <w:p w14:paraId="4ED7E3C1" w14:textId="77777777" w:rsidR="00542566" w:rsidRPr="00F3107B" w:rsidRDefault="00542566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</w:pPr>
          </w:p>
          <w:p w14:paraId="4B494BF0" w14:textId="77777777" w:rsidR="00B06455" w:rsidRPr="00F3107B" w:rsidRDefault="00B06455" w:rsidP="00FC6113">
            <w:pPr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t>Entrée</w:t>
            </w: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br/>
            </w:r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Lorem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ipsum</w:t>
            </w:r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dolor</w:t>
            </w:r>
            <w:proofErr w:type="spellEnd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sit </w:t>
            </w:r>
            <w:proofErr w:type="spellStart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amet</w:t>
            </w:r>
            <w:proofErr w:type="spellEnd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, </w:t>
            </w:r>
            <w:proofErr w:type="spellStart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consectetur</w:t>
            </w:r>
            <w:proofErr w:type="spellEnd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adipiscing</w:t>
            </w:r>
            <w:proofErr w:type="spellEnd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elit</w:t>
            </w:r>
            <w:proofErr w:type="spellEnd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. Proin </w:t>
            </w:r>
            <w:proofErr w:type="spellStart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nec</w:t>
            </w:r>
            <w:proofErr w:type="spellEnd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fringilla</w:t>
            </w:r>
            <w:proofErr w:type="spellEnd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ligula. </w:t>
            </w:r>
            <w:proofErr w:type="spellStart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Praesent</w:t>
            </w:r>
            <w:proofErr w:type="spellEnd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eleifend</w:t>
            </w:r>
            <w:proofErr w:type="spellEnd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mattis</w:t>
            </w:r>
            <w:proofErr w:type="spellEnd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ligula </w:t>
            </w:r>
            <w:proofErr w:type="spellStart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quis</w:t>
            </w:r>
            <w:proofErr w:type="spellEnd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congue</w:t>
            </w:r>
            <w:proofErr w:type="spellEnd"/>
            <w:r w:rsidR="00FC6113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.</w:t>
            </w:r>
          </w:p>
          <w:p w14:paraId="55F31472" w14:textId="77777777" w:rsidR="00B95C51" w:rsidRPr="00F3107B" w:rsidRDefault="00B95C51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</w:pPr>
          </w:p>
          <w:p w14:paraId="69644695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</w:pPr>
          </w:p>
          <w:p w14:paraId="46F4B4EB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t>Main Course</w:t>
            </w: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br/>
            </w:r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Lorem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ipsumdolor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sit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amet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,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consectetur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adipiscing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elit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. Proin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nec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fringilla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ligula.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Praesent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eleifend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mattis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ligula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quis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congue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.</w:t>
            </w:r>
          </w:p>
          <w:p w14:paraId="34CD7FB3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</w:p>
          <w:p w14:paraId="4AA8D82F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</w:pPr>
          </w:p>
          <w:p w14:paraId="4A7A5AF7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</w:pPr>
          </w:p>
          <w:p w14:paraId="5300920B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t>Dessert</w:t>
            </w: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br/>
            </w:r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Lorem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ipsumdolor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sit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amet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,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consectetur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adipiscing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elit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. Proin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nec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fringilla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ligula.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Praesent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eleifend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mattis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ligula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quis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</w:t>
            </w:r>
            <w:proofErr w:type="spellStart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congue</w:t>
            </w:r>
            <w:proofErr w:type="spellEnd"/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.</w:t>
            </w:r>
          </w:p>
          <w:p w14:paraId="57EF8171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</w:pPr>
          </w:p>
        </w:tc>
        <w:tc>
          <w:tcPr>
            <w:tcW w:w="700" w:type="dxa"/>
          </w:tcPr>
          <w:p w14:paraId="1A45B6E7" w14:textId="77777777" w:rsidR="00B06455" w:rsidRPr="00F3107B" w:rsidRDefault="00B06455" w:rsidP="00FC6113">
            <w:pPr>
              <w:jc w:val="center"/>
              <w:rPr>
                <w:rFonts w:ascii="Arial" w:hAnsi="Arial" w:cs="Arial"/>
                <w:color w:val="472F88"/>
                <w:sz w:val="16"/>
                <w:szCs w:val="16"/>
              </w:rPr>
            </w:pPr>
          </w:p>
        </w:tc>
        <w:tc>
          <w:tcPr>
            <w:tcW w:w="4394" w:type="dxa"/>
          </w:tcPr>
          <w:p w14:paraId="7F867024" w14:textId="77777777" w:rsidR="00FC6113" w:rsidRPr="00F3107B" w:rsidRDefault="00B06455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</w:pP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t>Master of Ceremonies</w:t>
            </w:r>
            <w:r w:rsidR="00B95C51"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br/>
            </w:r>
            <w:r w:rsidR="00B95C51"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Lorem ipsum</w:t>
            </w:r>
            <w:r w:rsidR="00FC6113"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t xml:space="preserve"> </w:t>
            </w:r>
          </w:p>
          <w:p w14:paraId="63890611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</w:pPr>
          </w:p>
          <w:p w14:paraId="1ABAB715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</w:pP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t>Welcome to Country</w:t>
            </w: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br/>
            </w:r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Lorem ipsum</w:t>
            </w: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t xml:space="preserve"> </w:t>
            </w:r>
          </w:p>
          <w:p w14:paraId="080E729B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</w:pPr>
          </w:p>
          <w:p w14:paraId="2D4F4CD9" w14:textId="77777777" w:rsidR="00B06455" w:rsidRPr="00F3107B" w:rsidRDefault="00FC6113" w:rsidP="00FC6113">
            <w:pPr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t>Australian National Anthem</w:t>
            </w: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br/>
            </w:r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Lorem ipsum</w:t>
            </w:r>
          </w:p>
          <w:p w14:paraId="5643DE92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</w:p>
          <w:p w14:paraId="04BE7AA8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t>Official Welcome</w:t>
            </w: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br/>
            </w:r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Lorem ipsum</w:t>
            </w:r>
          </w:p>
          <w:p w14:paraId="1A743CED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</w:p>
          <w:p w14:paraId="785204EB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t>Australian Legends Announcement</w:t>
            </w: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br/>
            </w:r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Lorem ipsum</w:t>
            </w:r>
          </w:p>
          <w:p w14:paraId="7D93ADBE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</w:p>
          <w:p w14:paraId="257D5453" w14:textId="77777777" w:rsidR="00FC6113" w:rsidRPr="00F3107B" w:rsidRDefault="00FC6113" w:rsidP="00FC6113">
            <w:pPr>
              <w:jc w:val="center"/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</w:pP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t>Special Guests</w:t>
            </w:r>
            <w:r w:rsidRPr="00F3107B">
              <w:rPr>
                <w:rFonts w:ascii="Arial" w:hAnsi="Arial" w:cs="Arial"/>
                <w:b/>
                <w:bCs/>
                <w:color w:val="472F88"/>
                <w:sz w:val="16"/>
                <w:szCs w:val="16"/>
              </w:rPr>
              <w:br/>
            </w:r>
            <w:r w:rsidRPr="00F3107B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 Lorem ipsum</w:t>
            </w:r>
          </w:p>
        </w:tc>
      </w:tr>
    </w:tbl>
    <w:p w14:paraId="55EB6339" w14:textId="77777777" w:rsidR="00DF0D2A" w:rsidRPr="00B95C51" w:rsidRDefault="00DF0D2A" w:rsidP="00B95C51">
      <w:pPr>
        <w:rPr>
          <w:rFonts w:ascii="Poppins" w:hAnsi="Poppins"/>
          <w:color w:val="472F88"/>
          <w:sz w:val="10"/>
          <w:szCs w:val="10"/>
        </w:rPr>
      </w:pPr>
    </w:p>
    <w:sectPr w:rsidR="00DF0D2A" w:rsidRPr="00B95C51" w:rsidSect="00FC6113">
      <w:headerReference w:type="default" r:id="rId6"/>
      <w:headerReference w:type="first" r:id="rId7"/>
      <w:pgSz w:w="12440" w:h="6220" w:orient="landscape" w:code="27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2E1C" w14:textId="77777777" w:rsidR="00F3107B" w:rsidRDefault="00F3107B" w:rsidP="003C1FC2">
      <w:r>
        <w:separator/>
      </w:r>
    </w:p>
  </w:endnote>
  <w:endnote w:type="continuationSeparator" w:id="0">
    <w:p w14:paraId="7A51A19F" w14:textId="77777777" w:rsidR="00F3107B" w:rsidRDefault="00F3107B" w:rsidP="003C1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oppins">
    <w:altName w:val="Nirmala UI"/>
    <w:panose1 w:val="00000500000000000000"/>
    <w:charset w:val="00"/>
    <w:family w:val="auto"/>
    <w:notTrueType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FD573" w14:textId="77777777" w:rsidR="00F3107B" w:rsidRDefault="00F3107B" w:rsidP="003C1FC2">
      <w:r>
        <w:separator/>
      </w:r>
    </w:p>
  </w:footnote>
  <w:footnote w:type="continuationSeparator" w:id="0">
    <w:p w14:paraId="31637C2B" w14:textId="77777777" w:rsidR="00F3107B" w:rsidRDefault="00F3107B" w:rsidP="003C1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E64D4" w14:textId="6DFED17D" w:rsidR="00B06455" w:rsidRDefault="00AB13E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04ECA4BA" wp14:editId="17ACC222">
          <wp:simplePos x="0" y="0"/>
          <wp:positionH relativeFrom="column">
            <wp:posOffset>-457200</wp:posOffset>
          </wp:positionH>
          <wp:positionV relativeFrom="paragraph">
            <wp:posOffset>-1</wp:posOffset>
          </wp:positionV>
          <wp:extent cx="7924800" cy="396405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vent Menu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0659" cy="3971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EA728" w14:textId="63B7A7C9" w:rsidR="00DF0D2A" w:rsidRDefault="007E3D5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2D758AFA" wp14:editId="32A31FF0">
          <wp:simplePos x="0" y="0"/>
          <wp:positionH relativeFrom="column">
            <wp:posOffset>0</wp:posOffset>
          </wp:positionH>
          <wp:positionV relativeFrom="paragraph">
            <wp:posOffset>2215515</wp:posOffset>
          </wp:positionV>
          <wp:extent cx="1254125" cy="1249045"/>
          <wp:effectExtent l="0" t="0" r="3175" b="0"/>
          <wp:wrapTight wrapText="bothSides">
            <wp:wrapPolygon edited="0">
              <wp:start x="14218" y="0"/>
              <wp:lineTo x="7656" y="1098"/>
              <wp:lineTo x="4812" y="2196"/>
              <wp:lineTo x="4812" y="3514"/>
              <wp:lineTo x="3281" y="7028"/>
              <wp:lineTo x="3281" y="7906"/>
              <wp:lineTo x="3937" y="10542"/>
              <wp:lineTo x="10499" y="14056"/>
              <wp:lineTo x="0" y="15154"/>
              <wp:lineTo x="0" y="21304"/>
              <wp:lineTo x="8312" y="21304"/>
              <wp:lineTo x="9406" y="21304"/>
              <wp:lineTo x="21436" y="21304"/>
              <wp:lineTo x="21436" y="15593"/>
              <wp:lineTo x="10718" y="14056"/>
              <wp:lineTo x="13124" y="14056"/>
              <wp:lineTo x="16624" y="11860"/>
              <wp:lineTo x="16624" y="10542"/>
              <wp:lineTo x="17936" y="7248"/>
              <wp:lineTo x="18155" y="3514"/>
              <wp:lineTo x="16186" y="0"/>
              <wp:lineTo x="14218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125" cy="124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6113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39A038CF" wp14:editId="63647352">
          <wp:simplePos x="0" y="0"/>
          <wp:positionH relativeFrom="column">
            <wp:posOffset>-523240</wp:posOffset>
          </wp:positionH>
          <wp:positionV relativeFrom="paragraph">
            <wp:posOffset>-799465</wp:posOffset>
          </wp:positionV>
          <wp:extent cx="8134350" cy="2974340"/>
          <wp:effectExtent l="0" t="0" r="0" b="0"/>
          <wp:wrapThrough wrapText="bothSides">
            <wp:wrapPolygon edited="0">
              <wp:start x="0" y="0"/>
              <wp:lineTo x="0" y="19184"/>
              <wp:lineTo x="1619" y="20659"/>
              <wp:lineTo x="2158" y="21397"/>
              <wp:lineTo x="3979" y="21397"/>
              <wp:lineTo x="4654" y="20659"/>
              <wp:lineTo x="21516" y="19737"/>
              <wp:lineTo x="21516" y="0"/>
              <wp:lineTo x="0" y="0"/>
            </wp:wrapPolygon>
          </wp:wrapThrough>
          <wp:docPr id="9" name="Picture 9" descr="/Users/Jo/Documents/AUSDAY/Resource Update/New/Event Invite/Event Invite-0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o/Documents/AUSDAY/Resource Update/New/Event Invite/Event Invite-01.ai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876"/>
                  <a:stretch/>
                </pic:blipFill>
                <pic:spPr bwMode="auto">
                  <a:xfrm flipH="1">
                    <a:off x="0" y="0"/>
                    <a:ext cx="8134350" cy="2974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07B"/>
    <w:rsid w:val="00057953"/>
    <w:rsid w:val="000A4588"/>
    <w:rsid w:val="000B03A9"/>
    <w:rsid w:val="00117115"/>
    <w:rsid w:val="00196A68"/>
    <w:rsid w:val="001D7B7B"/>
    <w:rsid w:val="00213A19"/>
    <w:rsid w:val="00237DCC"/>
    <w:rsid w:val="00321B53"/>
    <w:rsid w:val="003C1FC2"/>
    <w:rsid w:val="00403D4A"/>
    <w:rsid w:val="00501635"/>
    <w:rsid w:val="00521677"/>
    <w:rsid w:val="00542566"/>
    <w:rsid w:val="005D3D69"/>
    <w:rsid w:val="005E6169"/>
    <w:rsid w:val="007904A3"/>
    <w:rsid w:val="007E3D57"/>
    <w:rsid w:val="00863DAE"/>
    <w:rsid w:val="008B09FD"/>
    <w:rsid w:val="009450F8"/>
    <w:rsid w:val="009655E7"/>
    <w:rsid w:val="00A652DE"/>
    <w:rsid w:val="00AB13E4"/>
    <w:rsid w:val="00B06455"/>
    <w:rsid w:val="00B53342"/>
    <w:rsid w:val="00B95C51"/>
    <w:rsid w:val="00D30E5C"/>
    <w:rsid w:val="00DB59A9"/>
    <w:rsid w:val="00DF0D2A"/>
    <w:rsid w:val="00E731FD"/>
    <w:rsid w:val="00EE64B9"/>
    <w:rsid w:val="00F3107B"/>
    <w:rsid w:val="00FC6113"/>
    <w:rsid w:val="00FE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A0AB1B"/>
  <w14:defaultImageDpi w14:val="32767"/>
  <w15:chartTrackingRefBased/>
  <w15:docId w15:val="{248EE5A9-F415-48C2-9523-3553F4CDE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F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1FC2"/>
  </w:style>
  <w:style w:type="paragraph" w:styleId="Footer">
    <w:name w:val="footer"/>
    <w:basedOn w:val="Normal"/>
    <w:link w:val="FooterChar"/>
    <w:uiPriority w:val="99"/>
    <w:unhideWhenUsed/>
    <w:rsid w:val="003C1F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1FC2"/>
  </w:style>
  <w:style w:type="table" w:styleId="TableGrid">
    <w:name w:val="Table Grid"/>
    <w:basedOn w:val="TableNormal"/>
    <w:uiPriority w:val="39"/>
    <w:rsid w:val="005D3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5D3D6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unhideWhenUsed/>
    <w:rsid w:val="005D3D69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D3D69"/>
    <w:rPr>
      <w:rFonts w:ascii="Lucida Grande" w:eastAsiaTheme="minorEastAsia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6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Australia%20Day\Aust%20Day%202017\Resources\Updated%20Resources\Event%20Menu\Event%20Menu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I:\Australia Day\Aust Day 2017\Resources\Updated Resources\Event Menu\Event Menu V2.dotx</Template>
  <TotalTime>0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Josie Dunham</dc:creator>
  <cp:keywords/>
  <dc:description/>
  <cp:lastModifiedBy>Katy Barr</cp:lastModifiedBy>
  <cp:revision>2</cp:revision>
  <dcterms:created xsi:type="dcterms:W3CDTF">2020-11-03T04:10:00Z</dcterms:created>
  <dcterms:modified xsi:type="dcterms:W3CDTF">2020-11-03T04:10:00Z</dcterms:modified>
</cp:coreProperties>
</file>